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40-B-54-26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9 - Dachdecker Bibliothek Wittenberge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Dachdeckerarbeiten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